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1B4A" w:rsidRDefault="00461B4A">
      <w:pPr>
        <w:ind w:left="-567" w:right="-567" w:firstLine="567"/>
      </w:pPr>
      <w:r>
        <w:t>Ohlédnutí za žákovskou kopanou v Modřicích ve statistice.</w:t>
      </w:r>
    </w:p>
    <w:p w:rsidR="00461B4A" w:rsidRDefault="00461B4A">
      <w:pPr>
        <w:ind w:left="-567" w:right="-567" w:firstLine="567"/>
      </w:pPr>
    </w:p>
    <w:p w:rsidR="00461B4A" w:rsidRDefault="00461B4A">
      <w:pPr>
        <w:ind w:left="-567" w:right="-567" w:firstLine="567"/>
      </w:pPr>
      <w:r>
        <w:t xml:space="preserve">       MFK Modřice měl ve skončené sezoně 2012-13 v soutěžích dvě žákovská družstva a to mladší a starší přípravku.</w:t>
      </w:r>
    </w:p>
    <w:p w:rsidR="00461B4A" w:rsidRDefault="00461B4A">
      <w:pPr>
        <w:ind w:left="-567" w:right="-567" w:firstLine="567"/>
      </w:pPr>
      <w:r>
        <w:t>Obě družstva ve svých soutěžích v okrese Brno venkov zvítězila a navíc mladší přípravka, jako vítěz okresu Brno venkov,</w:t>
      </w:r>
    </w:p>
    <w:p w:rsidR="00461B4A" w:rsidRDefault="00461B4A">
      <w:pPr>
        <w:ind w:left="-567" w:right="-567" w:firstLine="567"/>
      </w:pPr>
      <w:r>
        <w:t>se stala i přeborníkem Jihomoravského kraje.  Kluci totiž přehráli všechny své soupeře ve finále kraje v Šardicích bez ztrá-</w:t>
      </w:r>
    </w:p>
    <w:p w:rsidR="00461B4A" w:rsidRDefault="00461B4A">
      <w:pPr>
        <w:ind w:left="-567" w:right="-567" w:firstLine="567"/>
      </w:pPr>
      <w:r>
        <w:t>ty  bodu.  Starší přípravka se stala vítězem III.třídy okresu a odtud se dále nepostupovalo.  Škoda, i zde by byly šance</w:t>
      </w:r>
    </w:p>
    <w:p w:rsidR="00461B4A" w:rsidRDefault="00461B4A">
      <w:pPr>
        <w:ind w:left="-567" w:right="-567" w:firstLine="567"/>
      </w:pPr>
      <w:r>
        <w:t>veliké.</w:t>
      </w:r>
    </w:p>
    <w:p w:rsidR="00461B4A" w:rsidRDefault="00461B4A">
      <w:pPr>
        <w:ind w:left="-567" w:right="-567" w:firstLine="567"/>
      </w:pPr>
    </w:p>
    <w:p w:rsidR="00461B4A" w:rsidRDefault="00461B4A">
      <w:pPr>
        <w:ind w:left="-567" w:right="-567" w:firstLine="567"/>
      </w:pPr>
      <w:r>
        <w:t>Teď trocha statistiky:</w:t>
      </w:r>
    </w:p>
    <w:p w:rsidR="00461B4A" w:rsidRDefault="00461B4A">
      <w:pPr>
        <w:ind w:left="-567" w:right="-567" w:firstLine="567"/>
        <w:rPr>
          <w:rFonts w:ascii="Times New Roman" w:hAnsi="Times New Roman" w:cs="Times New Roman"/>
        </w:rPr>
      </w:pPr>
      <w:r>
        <w:t>Starší přípravka sehrála v základní části 14 zápasů, z toho 12 vítězných, 1 remíza a 1 prohra  - skóre 176:52</w:t>
      </w:r>
      <w:r>
        <w:rPr>
          <w:rFonts w:ascii="Times New Roman" w:hAnsi="Times New Roman" w:cs="Times New Roman"/>
        </w:rPr>
        <w:t>,</w:t>
      </w:r>
    </w:p>
    <w:p w:rsidR="00461B4A" w:rsidRDefault="00461B4A">
      <w:pPr>
        <w:ind w:left="-567" w:right="-567" w:firstLine="567"/>
        <w:rPr>
          <w:rFonts w:ascii="Times New Roman" w:hAnsi="Times New Roman" w:cs="Times New Roman"/>
        </w:rPr>
      </w:pPr>
      <w:r>
        <w:t xml:space="preserve"> v</w:t>
      </w:r>
      <w:r>
        <w:rPr>
          <w:rFonts w:ascii="Times New Roman" w:hAnsi="Times New Roman" w:cs="Times New Roman"/>
        </w:rPr>
        <w:t> </w:t>
      </w:r>
      <w:r>
        <w:t xml:space="preserve">nadstavbové části pak 6 zápasů, z toho 5 vítězných a 1 prohra  - skóre 55:28 a první místo.  O to větší úspěch je </w:t>
      </w:r>
    </w:p>
    <w:p w:rsidR="00461B4A" w:rsidRDefault="00461B4A">
      <w:pPr>
        <w:ind w:left="-567" w:right="-567" w:firstLine="567"/>
        <w:rPr>
          <w:rFonts w:ascii="Times New Roman" w:hAnsi="Times New Roman" w:cs="Times New Roman"/>
        </w:rPr>
      </w:pPr>
      <w:r>
        <w:t>také proto, že v družstvu startovalo i několik kluků z mladší přípravky, což znamenalo i rozdíl tří roků věku.</w:t>
      </w:r>
    </w:p>
    <w:p w:rsidR="00461B4A" w:rsidRDefault="00461B4A">
      <w:pPr>
        <w:ind w:left="-567" w:right="-567" w:firstLine="567"/>
      </w:pPr>
      <w:r>
        <w:t>Sestava starší přípravky:  Adam Cíleček, Štěpán Súkeník, Vojtěch Partl, Filip Urban, Daniel César, Dominik Čičmanský,</w:t>
      </w:r>
    </w:p>
    <w:p w:rsidR="00461B4A" w:rsidRDefault="00461B4A">
      <w:pPr>
        <w:ind w:left="-567" w:right="-567" w:firstLine="567"/>
      </w:pPr>
      <w:r>
        <w:t>Jan Hron, Pavel Lukl, Adam Dvořák, Michal Nevyjel, Patrik Wagner a Damián Strnad.</w:t>
      </w:r>
    </w:p>
    <w:p w:rsidR="00461B4A" w:rsidRDefault="00461B4A">
      <w:pPr>
        <w:ind w:left="-567" w:right="-567" w:firstLine="567"/>
        <w:rPr>
          <w:rFonts w:ascii="Times New Roman" w:hAnsi="Times New Roman" w:cs="Times New Roman"/>
        </w:rPr>
      </w:pPr>
      <w:r>
        <w:t xml:space="preserve">Střelci: Lukl 63 branek, Strnad 58, Dvořák 30, Čičmanský 29, Hron a Urban po 18, Partl 9, Nevyjel a Súkeník po 1 a 1 gól </w:t>
      </w:r>
    </w:p>
    <w:p w:rsidR="00461B4A" w:rsidRDefault="00461B4A">
      <w:pPr>
        <w:ind w:left="-567" w:right="-567" w:firstLine="567"/>
      </w:pPr>
      <w:r>
        <w:t>byl vlastní soupeře.</w:t>
      </w:r>
    </w:p>
    <w:p w:rsidR="00461B4A" w:rsidRDefault="00461B4A">
      <w:pPr>
        <w:ind w:left="-567" w:right="-567" w:firstLine="567"/>
      </w:pPr>
      <w:r>
        <w:t>Mladší přípravka sehrála v základní části 20 zápasů, všechny vyhrála s celkovým skórem 292:57 a jako vítěz skupiny</w:t>
      </w:r>
    </w:p>
    <w:p w:rsidR="00461B4A" w:rsidRDefault="00461B4A">
      <w:pPr>
        <w:ind w:left="-567" w:right="-567" w:firstLine="567"/>
        <w:rPr>
          <w:rFonts w:ascii="Times New Roman" w:hAnsi="Times New Roman" w:cs="Times New Roman"/>
        </w:rPr>
      </w:pPr>
      <w:r>
        <w:t>postoupila do finále okresu , kde porazila Vojkovice 11:2 a AFK Tišnov 1O:3.  To nám zajistilo postup</w:t>
      </w:r>
    </w:p>
    <w:p w:rsidR="00461B4A" w:rsidRDefault="00461B4A">
      <w:pPr>
        <w:ind w:left="-567" w:right="-567" w:firstLine="567"/>
      </w:pPr>
      <w:r>
        <w:t>do krajského finále v</w:t>
      </w:r>
      <w:r>
        <w:rPr>
          <w:rFonts w:ascii="Times New Roman" w:hAnsi="Times New Roman" w:cs="Times New Roman"/>
        </w:rPr>
        <w:t> </w:t>
      </w:r>
      <w:r>
        <w:t xml:space="preserve">Šardicích. Zde ve skupině jsme pak postupně porazili Vyškov 5:2, Mogul Vacenovice    </w:t>
      </w:r>
    </w:p>
    <w:p w:rsidR="00461B4A" w:rsidRDefault="00461B4A">
      <w:pPr>
        <w:ind w:left="-567" w:right="-567" w:firstLine="567"/>
      </w:pPr>
      <w:r>
        <w:t>3:2 a Brno-Líšeň 6:0.  Dál už na nás čekal finálový soupeř z Blanska a i ten odešel poražen 1:0. A titul se stěhuje do Modřic.</w:t>
      </w:r>
    </w:p>
    <w:p w:rsidR="00461B4A" w:rsidRDefault="00461B4A">
      <w:pPr>
        <w:ind w:left="-567" w:right="-567" w:firstLine="567"/>
      </w:pPr>
      <w:r>
        <w:t>Navíc  jsme měli i nejlepšího brankáře  turnaje, Adama Cílečka a nejlepšího hráče turnaje Damiána Strnada.</w:t>
      </w:r>
    </w:p>
    <w:p w:rsidR="00461B4A" w:rsidRDefault="00461B4A">
      <w:pPr>
        <w:ind w:left="-567" w:right="-567" w:firstLine="567"/>
      </w:pPr>
      <w:r>
        <w:t>Sestava mladší přípravky: Adam Cíleček, Vojtěch Partl, Patrik Wagner, Damián Strnad, Dominik Čičmanský, Radek Havlát</w:t>
      </w:r>
    </w:p>
    <w:p w:rsidR="00461B4A" w:rsidRDefault="00461B4A">
      <w:pPr>
        <w:ind w:left="-567" w:right="-567" w:firstLine="567"/>
      </w:pPr>
      <w:r>
        <w:t>Ctibor Foltýn, Marek Kalvoda, Matyáš Zápeca, Matyáš Gojš, Tadeáš Slovák a Lukáš Barák.</w:t>
      </w:r>
    </w:p>
    <w:p w:rsidR="00461B4A" w:rsidRDefault="00461B4A">
      <w:pPr>
        <w:ind w:left="-567" w:right="-567" w:firstLine="567"/>
      </w:pPr>
      <w:r>
        <w:t>Střelci: Strnad 132, Čičmanský 93, Partl 56, Wagner 14, Havlát 10, Foltýn 8, Kalvoda a Zápeca po 5ti, Gojš 1 a 4 vlastní</w:t>
      </w:r>
    </w:p>
    <w:p w:rsidR="00461B4A" w:rsidRDefault="00461B4A">
      <w:pPr>
        <w:ind w:left="-567" w:right="-567" w:firstLine="567"/>
      </w:pPr>
      <w:r>
        <w:t>soupeřů.</w:t>
      </w:r>
    </w:p>
    <w:p w:rsidR="00461B4A" w:rsidRDefault="00461B4A">
      <w:pPr>
        <w:ind w:left="-567" w:right="-567" w:firstLine="567"/>
        <w:rPr>
          <w:rFonts w:ascii="Times New Roman" w:hAnsi="Times New Roman" w:cs="Times New Roman"/>
        </w:rPr>
      </w:pPr>
      <w:r>
        <w:t>Trenéři obou družstev a předpřípravky byli pánové Klíma Jan, Mulíček Roman, Šiška Petr, Slovák Stanislav a Lanča Pavel.</w:t>
      </w:r>
    </w:p>
    <w:p w:rsidR="00461B4A" w:rsidRDefault="00461B4A">
      <w:pPr>
        <w:ind w:left="-567" w:right="-567" w:firstLine="567"/>
      </w:pPr>
      <w:r>
        <w:t>Je také nutno vyzvednout nezištnou pomoc rodičů při trénincích i zápasech. Jejich podpora byla zejména při finále v</w:t>
      </w:r>
    </w:p>
    <w:p w:rsidR="00461B4A" w:rsidRDefault="00461B4A">
      <w:pPr>
        <w:ind w:left="-567" w:right="-567" w:firstLine="567"/>
      </w:pPr>
      <w:r>
        <w:t>Šardicích příkladná.</w:t>
      </w:r>
    </w:p>
    <w:p w:rsidR="00461B4A" w:rsidRDefault="00461B4A">
      <w:pPr>
        <w:ind w:left="-567" w:right="-567" w:firstLine="567"/>
      </w:pPr>
      <w:r>
        <w:t>Teď na kluky čeká volno do poloviny srpna, soustředění v Jeseníkách a nová sezona 2013-14, která bude zejména pro</w:t>
      </w:r>
    </w:p>
    <w:p w:rsidR="00461B4A" w:rsidRDefault="00461B4A">
      <w:pPr>
        <w:ind w:left="-567" w:right="-567" w:firstLine="567"/>
      </w:pPr>
      <w:r>
        <w:t>nově se tvořící mladší přípravku velmi těžká, ale věřím, že v průběhu podzimu se sestava vykrystalizuje, sedne si a vý-</w:t>
      </w:r>
    </w:p>
    <w:p w:rsidR="00461B4A" w:rsidRDefault="00461B4A">
      <w:pPr>
        <w:ind w:left="-567" w:right="-567" w:firstLine="567"/>
      </w:pPr>
      <w:r>
        <w:t>sledky na jaře přijdou. V předpřípravce jsme na jaře nacházeli hráče, kteří mohou odcházející do jednoho roku nahradit.</w:t>
      </w:r>
    </w:p>
    <w:p w:rsidR="00461B4A" w:rsidRDefault="00461B4A">
      <w:pPr>
        <w:ind w:left="-567" w:right="-567" w:firstLine="567"/>
        <w:rPr>
          <w:rFonts w:ascii="Times New Roman" w:hAnsi="Times New Roman" w:cs="Times New Roman"/>
        </w:rPr>
      </w:pPr>
      <w:r>
        <w:t>O starší přípravku není třeba mít obavu, její nabitá sestava bude i dále postrachem družstev v širokém okolí</w:t>
      </w:r>
      <w:r>
        <w:rPr>
          <w:rFonts w:ascii="Times New Roman" w:hAnsi="Times New Roman" w:cs="Times New Roman"/>
        </w:rPr>
        <w:t>.</w:t>
      </w:r>
    </w:p>
    <w:p w:rsidR="00461B4A" w:rsidRDefault="00461B4A">
      <w:pPr>
        <w:ind w:left="-567" w:right="-567" w:firstLine="567"/>
      </w:pPr>
      <w:r>
        <w:t>Lanča Pavel</w:t>
      </w:r>
    </w:p>
    <w:p w:rsidR="00461B4A" w:rsidRDefault="00461B4A">
      <w:pPr>
        <w:ind w:left="-567" w:right="-567" w:firstLine="567"/>
      </w:pPr>
      <w:r>
        <w:t xml:space="preserve"> </w:t>
      </w:r>
    </w:p>
    <w:sectPr w:rsidR="00461B4A" w:rsidSect="00461B4A">
      <w:pgSz w:w="11907" w:h="16839" w:code="9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61B4A"/>
    <w:rsid w:val="00461B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DefaultParagraphFont">
    <w:name w:val="Default Paragraph Font"/>
    <w:uiPriority w:val="99"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9</TotalTime>
  <Pages>2</Pages>
  <Words>417</Words>
  <Characters>2378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Ohlédnutí za žákovskou kopanou v Modřicích ve statistice</dc:title>
  <dc:subject/>
  <dc:creator>Hanka a Pavel</dc:creator>
  <cp:keywords/>
  <dc:description/>
  <cp:lastModifiedBy>VZ</cp:lastModifiedBy>
  <cp:revision>3</cp:revision>
  <dcterms:created xsi:type="dcterms:W3CDTF">2013-07-09T07:16:00Z</dcterms:created>
  <dcterms:modified xsi:type="dcterms:W3CDTF">2013-07-10T19:04:00Z</dcterms:modified>
</cp:coreProperties>
</file>